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78C6F788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905179">
        <w:rPr>
          <w:rFonts w:ascii="Century Gothic" w:hAnsi="Century Gothic"/>
          <w:b/>
          <w:bCs/>
          <w:sz w:val="24"/>
          <w:szCs w:val="24"/>
        </w:rPr>
        <w:t>Accounting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61937666" w14:textId="4BB931F5" w:rsidR="00BE47BA" w:rsidRDefault="00BE47BA" w:rsidP="006E23DC">
      <w:pPr>
        <w:pStyle w:val="Heading2"/>
        <w:spacing w:line="244" w:lineRule="exact"/>
        <w:rPr>
          <w:color w:val="231F20"/>
        </w:rPr>
      </w:pPr>
      <w:r w:rsidRPr="00BE47BA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Accounting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43448AF3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1A55A1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Management and </w:t>
            </w:r>
            <w:proofErr w:type="spellStart"/>
            <w:r>
              <w:rPr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0B9C46D9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F124D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BE47BA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2D0C1B36" w:rsidR="003C5DEE" w:rsidRPr="002B7812" w:rsidRDefault="003F4200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</w:t>
            </w:r>
            <w:r w:rsidR="005D6B59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1A55A1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2A149C70" w:rsidR="008B159E" w:rsidRPr="002E3539" w:rsidRDefault="00167788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 w:rsidR="001674F7">
              <w:rPr>
                <w:b/>
                <w:sz w:val="20"/>
                <w:szCs w:val="20"/>
              </w:rPr>
              <w:t>Specialisation</w:t>
            </w:r>
            <w:proofErr w:type="spellEnd"/>
            <w:r w:rsidR="001674F7"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3C5DEE" w14:paraId="72654CA0" w14:textId="77777777" w:rsidTr="00BE47BA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63A2AAB4" w:rsidR="003C5DEE" w:rsidRPr="002E3539" w:rsidRDefault="00167788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773B61F1" w:rsidR="003C5DEE" w:rsidRPr="002E3539" w:rsidRDefault="00167788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262E52" w14:paraId="0983B3E7" w14:textId="77777777" w:rsidTr="00BE47BA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7C4FCF74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1A55A1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19719C7E" w:rsidR="00262E52" w:rsidRPr="002E3539" w:rsidRDefault="00167788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B2B30AE" w14:textId="56D14885" w:rsidR="00AE3F9E" w:rsidRPr="00AE3F9E" w:rsidRDefault="00AE3F9E" w:rsidP="00AE3F9E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AE3F9E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376A7C31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19FB4371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6AF2764E">
        <w:rPr>
          <w:sz w:val="18"/>
          <w:szCs w:val="18"/>
        </w:rPr>
        <w:t>Enrol</w:t>
      </w:r>
      <w:proofErr w:type="spellEnd"/>
      <w:r w:rsidR="155BA06A" w:rsidRPr="6AF2764E">
        <w:rPr>
          <w:sz w:val="18"/>
          <w:szCs w:val="18"/>
        </w:rPr>
        <w:t xml:space="preserve"> </w:t>
      </w:r>
      <w:r w:rsidR="0089117F" w:rsidRPr="6AF2764E">
        <w:rPr>
          <w:sz w:val="18"/>
          <w:szCs w:val="18"/>
        </w:rPr>
        <w:t xml:space="preserve">on </w:t>
      </w:r>
      <w:hyperlink r:id="rId12">
        <w:r w:rsidR="004F19AF" w:rsidRPr="6AF2764E">
          <w:rPr>
            <w:rStyle w:val="Hyperlink"/>
            <w:sz w:val="18"/>
            <w:szCs w:val="18"/>
          </w:rPr>
          <w:t>S</w:t>
        </w:r>
        <w:r w:rsidR="0089117F" w:rsidRPr="6AF2764E">
          <w:rPr>
            <w:rStyle w:val="Hyperlink"/>
            <w:sz w:val="18"/>
            <w:szCs w:val="18"/>
          </w:rPr>
          <w:t>tudent</w:t>
        </w:r>
        <w:r w:rsidR="004F19AF" w:rsidRPr="6AF2764E">
          <w:rPr>
            <w:rStyle w:val="Hyperlink"/>
            <w:sz w:val="18"/>
            <w:szCs w:val="18"/>
          </w:rPr>
          <w:t xml:space="preserve"> </w:t>
        </w:r>
        <w:r w:rsidR="0089117F" w:rsidRPr="6AF2764E">
          <w:rPr>
            <w:rStyle w:val="Hyperlink"/>
            <w:sz w:val="18"/>
            <w:szCs w:val="18"/>
          </w:rPr>
          <w:t>Connect</w:t>
        </w:r>
      </w:hyperlink>
      <w:r w:rsidR="0089117F" w:rsidRPr="6AF2764E">
        <w:rPr>
          <w:sz w:val="18"/>
          <w:szCs w:val="18"/>
        </w:rPr>
        <w:t xml:space="preserve"> and plan your timetable on the </w:t>
      </w:r>
      <w:hyperlink r:id="rId13">
        <w:r w:rsidR="0089117F" w:rsidRPr="6AF2764E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F361AC3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148CFE9E" w:rsidR="008C6531" w:rsidRPr="00167788" w:rsidRDefault="002E3539" w:rsidP="00167788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167788">
        <w:rPr>
          <w:rFonts w:ascii="Century Gothic" w:hAnsi="Century Gothic"/>
          <w:b/>
          <w:bCs/>
          <w:sz w:val="24"/>
          <w:szCs w:val="24"/>
        </w:rPr>
        <w:t xml:space="preserve">Accounting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42A884B0" w14:textId="0F8058C7" w:rsidR="00AB2934" w:rsidRDefault="00AB2934" w:rsidP="002E3539">
      <w:pPr>
        <w:pStyle w:val="Heading2"/>
        <w:spacing w:line="244" w:lineRule="exact"/>
        <w:rPr>
          <w:color w:val="231F20"/>
        </w:rPr>
      </w:pPr>
      <w:r w:rsidRPr="00AB2934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Accounting </w:t>
      </w:r>
      <w:proofErr w:type="spellStart"/>
      <w:r>
        <w:rPr>
          <w:color w:val="231F20"/>
        </w:rPr>
        <w:t>specialisation</w:t>
      </w:r>
      <w:proofErr w:type="spellEnd"/>
    </w:p>
    <w:p w14:paraId="3220C95D" w14:textId="35EDBC67" w:rsidR="00207A22" w:rsidRPr="00AB2934" w:rsidRDefault="002E3539" w:rsidP="00AB2934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5685B54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5CA2EEF0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B2934" w14:paraId="7E423CFF" w14:textId="77777777" w:rsidTr="00CE70D4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210070AF" w14:textId="7096526B" w:rsidR="00AB2934" w:rsidRPr="00983B47" w:rsidRDefault="00AB2934" w:rsidP="00AB2934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1A55A1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8EFA72B" w14:textId="77777777" w:rsidR="00AB2934" w:rsidRDefault="00AB2934" w:rsidP="00AB2934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4205F028" w14:textId="77777777" w:rsidR="00AB2934" w:rsidRPr="002E3539" w:rsidRDefault="00AB2934" w:rsidP="00AB293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75BE4C51" w14:textId="0556B0BA" w:rsidR="00AB2934" w:rsidRPr="00EE78D6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F124D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53155433" w14:textId="060896CA" w:rsidR="00AB2934" w:rsidRPr="00EE78D6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4CCAD42" w14:textId="128D78F6" w:rsidR="00AB2934" w:rsidRPr="008B159E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6565678B" w14:textId="6E052006" w:rsidR="00AB2934" w:rsidRPr="008B159E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AB2934" w14:paraId="28540A92" w14:textId="77777777" w:rsidTr="00CE70D4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4E2B0C5B" w14:textId="5068C9C2" w:rsidR="00AB2934" w:rsidRDefault="00AB2934" w:rsidP="00AB2934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1A55A1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6485D380" w14:textId="77777777" w:rsidR="00AB2934" w:rsidRDefault="00AB2934" w:rsidP="00AB2934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7D0FCA89" w14:textId="77777777" w:rsidR="00AB2934" w:rsidRDefault="00AB2934" w:rsidP="00AB2934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61D9DF55" w14:textId="77777777" w:rsidR="00AB2934" w:rsidRPr="00983B47" w:rsidRDefault="00AB2934" w:rsidP="00AB2934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7E599991" w14:textId="77777777" w:rsidR="00AB2934" w:rsidRDefault="00AB2934" w:rsidP="00AB2934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1DB9B4D" w14:textId="77777777" w:rsidR="00AB2934" w:rsidRPr="002E3539" w:rsidRDefault="00AB2934" w:rsidP="00AB293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1C664290" w14:textId="00E1A567" w:rsidR="00AB2934" w:rsidRPr="00EE78D6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B931E62" w14:textId="77777777" w:rsidR="00AB2934" w:rsidRDefault="00AB2934" w:rsidP="00AB293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1A12272E" w14:textId="060177C3" w:rsidR="00AB2934" w:rsidRPr="00EE78D6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5E70AE8" w14:textId="1C6D17A2" w:rsidR="00AB2934" w:rsidRPr="00EE78D6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0655E58D" w14:textId="3829DDF8" w:rsidR="00AB2934" w:rsidRPr="008B159E" w:rsidRDefault="00AB2934" w:rsidP="00AB293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AB2934" w14:paraId="2C68A4D9" w14:textId="77777777" w:rsidTr="00CE70D4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264D4B" w14:textId="77777777" w:rsidR="00AB2934" w:rsidRDefault="00AB2934" w:rsidP="00AB2934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770104F" w14:textId="77777777" w:rsidR="00AB2934" w:rsidRDefault="00AB2934" w:rsidP="00AB2934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12E8D47" w14:textId="3967350B" w:rsidR="00AB2934" w:rsidRPr="00765432" w:rsidRDefault="00AB2934" w:rsidP="00AB2934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  <w:r w:rsidRPr="002F08AD">
              <w:rPr>
                <w:sz w:val="20"/>
                <w:szCs w:val="20"/>
              </w:rPr>
              <w:t xml:space="preserve"> </w:t>
            </w:r>
          </w:p>
          <w:p w14:paraId="61EEA9D1" w14:textId="1E712786" w:rsidR="00AB2934" w:rsidRPr="00765432" w:rsidRDefault="00AB2934" w:rsidP="00AB2934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AECD0C4" w14:textId="7BF26A68" w:rsidR="00AB2934" w:rsidRPr="00765432" w:rsidRDefault="00AB2934" w:rsidP="00AB2934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782BADC" w14:textId="2030672A" w:rsidR="00AB2934" w:rsidRPr="00765432" w:rsidRDefault="00AB2934" w:rsidP="00AB2934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D423A7" w14:textId="39354165" w:rsidR="00AB2934" w:rsidRPr="00765432" w:rsidRDefault="00AB2934" w:rsidP="00AB2934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Accounting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53BD3A57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0844FDEE" w14:textId="77777777" w:rsidR="00207A22" w:rsidRDefault="00207A22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616E6629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F0BFB35" w14:textId="1AEF465D" w:rsidR="008C6531" w:rsidRPr="001C18C2" w:rsidRDefault="00C4770B" w:rsidP="001C18C2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34DDE902" w14:textId="35D7F613" w:rsidR="00AE3F9E" w:rsidRPr="00AE3F9E" w:rsidRDefault="00AE3F9E" w:rsidP="00AE3F9E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4261AC6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3E9012BF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6AF2764E">
        <w:rPr>
          <w:b w:val="0"/>
          <w:bCs w:val="0"/>
          <w:sz w:val="18"/>
          <w:szCs w:val="18"/>
        </w:rPr>
        <w:t>Enrol</w:t>
      </w:r>
      <w:proofErr w:type="spellEnd"/>
      <w:r w:rsidRPr="6AF2764E">
        <w:rPr>
          <w:b w:val="0"/>
          <w:bCs w:val="0"/>
          <w:sz w:val="18"/>
          <w:szCs w:val="18"/>
        </w:rPr>
        <w:t xml:space="preserve"> on </w:t>
      </w:r>
      <w:hyperlink r:id="rId17">
        <w:r w:rsidRPr="6AF2764E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6AF2764E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6AF2764E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5E48" w14:textId="77777777" w:rsidR="003A3411" w:rsidRDefault="003A3411">
      <w:r>
        <w:separator/>
      </w:r>
    </w:p>
  </w:endnote>
  <w:endnote w:type="continuationSeparator" w:id="0">
    <w:p w14:paraId="7155273A" w14:textId="77777777" w:rsidR="003A3411" w:rsidRDefault="003A3411">
      <w:r>
        <w:continuationSeparator/>
      </w:r>
    </w:p>
  </w:endnote>
  <w:endnote w:type="continuationNotice" w:id="1">
    <w:p w14:paraId="1C8C1F1D" w14:textId="77777777" w:rsidR="003A3411" w:rsidRDefault="003A34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2DFBF" w14:textId="77777777" w:rsidR="003A3411" w:rsidRDefault="003A3411">
      <w:r>
        <w:separator/>
      </w:r>
    </w:p>
  </w:footnote>
  <w:footnote w:type="continuationSeparator" w:id="0">
    <w:p w14:paraId="36ACA14F" w14:textId="77777777" w:rsidR="003A3411" w:rsidRDefault="003A3411">
      <w:r>
        <w:continuationSeparator/>
      </w:r>
    </w:p>
  </w:footnote>
  <w:footnote w:type="continuationNotice" w:id="1">
    <w:p w14:paraId="1C927974" w14:textId="77777777" w:rsidR="003A3411" w:rsidRDefault="003A34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49799F94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1A55A1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49799F94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1A55A1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6372B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25301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788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2CC9"/>
    <w:rsid w:val="00194530"/>
    <w:rsid w:val="001A19B1"/>
    <w:rsid w:val="001A1D6D"/>
    <w:rsid w:val="001A55A1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18C2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07A22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4ACC"/>
    <w:rsid w:val="0031607A"/>
    <w:rsid w:val="0031630B"/>
    <w:rsid w:val="00316B3D"/>
    <w:rsid w:val="00320422"/>
    <w:rsid w:val="00324B3B"/>
    <w:rsid w:val="0032778E"/>
    <w:rsid w:val="00332132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3411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4200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20A6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B6675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25A8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4E76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124D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179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2934"/>
    <w:rsid w:val="00AB58A2"/>
    <w:rsid w:val="00AC1F62"/>
    <w:rsid w:val="00AC5512"/>
    <w:rsid w:val="00AC66B6"/>
    <w:rsid w:val="00AD05D1"/>
    <w:rsid w:val="00AE3F9E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47BA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E70D4"/>
    <w:rsid w:val="00CF0793"/>
    <w:rsid w:val="00CF1223"/>
    <w:rsid w:val="00CF5F10"/>
    <w:rsid w:val="00CF606C"/>
    <w:rsid w:val="00CF7865"/>
    <w:rsid w:val="00CF7A7E"/>
    <w:rsid w:val="00D007F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5478"/>
    <w:rsid w:val="00E861D1"/>
    <w:rsid w:val="00E86454"/>
    <w:rsid w:val="00E935C3"/>
    <w:rsid w:val="00EA6105"/>
    <w:rsid w:val="00EB020A"/>
    <w:rsid w:val="00EB235E"/>
    <w:rsid w:val="00EB3560"/>
    <w:rsid w:val="00EC03E4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155BA06A"/>
    <w:rsid w:val="6AF2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DAB2DC-13C5-42D4-8A40-F14A8B3AF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5</TotalTime>
  <Pages>2</Pages>
  <Words>464</Words>
  <Characters>2893</Characters>
  <Application>Microsoft Office Word</Application>
  <DocSecurity>0</DocSecurity>
  <Lines>144</Lines>
  <Paragraphs>111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42</cp:revision>
  <cp:lastPrinted>2020-11-18T23:36:00Z</cp:lastPrinted>
  <dcterms:created xsi:type="dcterms:W3CDTF">2025-06-17T06:25:00Z</dcterms:created>
  <dcterms:modified xsi:type="dcterms:W3CDTF">2026-10-30T05:14:00Z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